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C54283" w:rsidRPr="00C54283" w:rsidRDefault="00B21116" w:rsidP="00F96E75">
      <w:pPr>
        <w:pStyle w:val="Nzev"/>
        <w:jc w:val="right"/>
        <w:rPr>
          <w:b/>
        </w:rPr>
      </w:pPr>
      <w:bookmarkStart w:id="0" w:name="_GoBack"/>
      <w:bookmarkEnd w:id="0"/>
      <w:r>
        <w:rPr>
          <w:b/>
          <w:noProof/>
          <w:lang w:eastAsia="cs-CZ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-67945</wp:posOffset>
            </wp:positionH>
            <wp:positionV relativeFrom="paragraph">
              <wp:posOffset>635</wp:posOffset>
            </wp:positionV>
            <wp:extent cx="1786255" cy="1015365"/>
            <wp:effectExtent l="0" t="0" r="4445" b="0"/>
            <wp:wrapSquare wrapText="bothSides"/>
            <wp:docPr id="2" name="Obrázek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a - jablonec_standard.jp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786255" cy="101536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C54283" w:rsidRPr="00C54283">
        <w:rPr>
          <w:b/>
        </w:rPr>
        <w:t xml:space="preserve">ZAJIŠTĚNÍ POMOCI OSOBÁM STARŠÍM, OSAMĚLÝM A </w:t>
      </w:r>
      <w:r w:rsidR="00F96E75">
        <w:rPr>
          <w:b/>
        </w:rPr>
        <w:t> </w:t>
      </w:r>
      <w:r w:rsidR="00C54283" w:rsidRPr="00C54283">
        <w:rPr>
          <w:b/>
        </w:rPr>
        <w:t>CHRONICKY NEMOCNÝM</w:t>
      </w:r>
    </w:p>
    <w:p w:rsidR="00F96E75" w:rsidRPr="006F159E" w:rsidRDefault="00F96E75" w:rsidP="006F159E">
      <w:pPr>
        <w:pStyle w:val="Odstavecseseznamem"/>
        <w:numPr>
          <w:ilvl w:val="0"/>
          <w:numId w:val="6"/>
        </w:numPr>
        <w:spacing w:before="0" w:line="276" w:lineRule="auto"/>
        <w:rPr>
          <w:rFonts w:cs="Arial"/>
          <w:b/>
          <w:sz w:val="40"/>
        </w:rPr>
      </w:pPr>
      <w:r w:rsidRPr="006F159E">
        <w:rPr>
          <w:rFonts w:cs="Arial"/>
          <w:b/>
          <w:sz w:val="40"/>
        </w:rPr>
        <w:t>ZAJISTÍME nákup potravin, drogerie, krmení</w:t>
      </w:r>
    </w:p>
    <w:p w:rsidR="00F96E75" w:rsidRPr="006F159E" w:rsidRDefault="00F96E75" w:rsidP="006F159E">
      <w:pPr>
        <w:pStyle w:val="Odstavecseseznamem"/>
        <w:numPr>
          <w:ilvl w:val="0"/>
          <w:numId w:val="6"/>
        </w:numPr>
        <w:spacing w:before="0" w:line="276" w:lineRule="auto"/>
        <w:rPr>
          <w:rFonts w:cs="Arial"/>
          <w:b/>
          <w:sz w:val="40"/>
        </w:rPr>
      </w:pPr>
      <w:r w:rsidRPr="006F159E">
        <w:rPr>
          <w:rFonts w:cs="Arial"/>
          <w:b/>
          <w:sz w:val="40"/>
        </w:rPr>
        <w:t xml:space="preserve">VYZVEDNEME Vaše léky, </w:t>
      </w:r>
    </w:p>
    <w:p w:rsidR="00F96E75" w:rsidRPr="006F159E" w:rsidRDefault="00F96E75" w:rsidP="006F159E">
      <w:pPr>
        <w:pStyle w:val="Odstavecseseznamem"/>
        <w:numPr>
          <w:ilvl w:val="0"/>
          <w:numId w:val="6"/>
        </w:numPr>
        <w:spacing w:before="0" w:line="276" w:lineRule="auto"/>
        <w:rPr>
          <w:rFonts w:cs="Arial"/>
          <w:b/>
          <w:sz w:val="40"/>
        </w:rPr>
      </w:pPr>
      <w:r w:rsidRPr="006F159E">
        <w:rPr>
          <w:rFonts w:cs="Arial"/>
          <w:b/>
          <w:sz w:val="40"/>
        </w:rPr>
        <w:t>POMŮŽEME Vám zařídit e-recept, vyvenčit psa</w:t>
      </w:r>
    </w:p>
    <w:p w:rsidR="00F96E75" w:rsidRPr="006F159E" w:rsidRDefault="00F96E75" w:rsidP="006F159E">
      <w:pPr>
        <w:pStyle w:val="Odstavecseseznamem"/>
        <w:numPr>
          <w:ilvl w:val="0"/>
          <w:numId w:val="6"/>
        </w:numPr>
        <w:spacing w:before="0" w:line="276" w:lineRule="auto"/>
        <w:rPr>
          <w:rFonts w:cs="Arial"/>
          <w:b/>
          <w:sz w:val="40"/>
        </w:rPr>
      </w:pPr>
      <w:r w:rsidRPr="006F159E">
        <w:rPr>
          <w:rFonts w:cs="Arial"/>
          <w:b/>
          <w:sz w:val="40"/>
        </w:rPr>
        <w:t>PŘIPRAVÍME Vám Vaše pravidelné léky</w:t>
      </w:r>
    </w:p>
    <w:p w:rsidR="00A630FA" w:rsidRDefault="00A630FA" w:rsidP="00B21116">
      <w:pPr>
        <w:spacing w:before="0" w:line="276" w:lineRule="auto"/>
        <w:jc w:val="center"/>
        <w:rPr>
          <w:rFonts w:cs="Arial"/>
          <w:sz w:val="18"/>
        </w:rPr>
      </w:pPr>
    </w:p>
    <w:p w:rsidR="00F96E75" w:rsidRPr="006F159E" w:rsidRDefault="006F159E" w:rsidP="00B21116">
      <w:pPr>
        <w:spacing w:before="0" w:line="276" w:lineRule="auto"/>
        <w:jc w:val="center"/>
        <w:rPr>
          <w:rFonts w:cs="Arial"/>
          <w:sz w:val="18"/>
        </w:rPr>
      </w:pPr>
      <w:r>
        <w:rPr>
          <w:rFonts w:cs="Arial"/>
          <w:sz w:val="18"/>
        </w:rPr>
        <w:t>-*-*-*-*-*-*-*-*-*-*-</w:t>
      </w:r>
    </w:p>
    <w:p w:rsidR="00F96E75" w:rsidRDefault="00F96E75" w:rsidP="00B21116">
      <w:pPr>
        <w:spacing w:before="0" w:line="276" w:lineRule="auto"/>
        <w:jc w:val="center"/>
        <w:rPr>
          <w:rFonts w:cs="Arial"/>
          <w:sz w:val="44"/>
        </w:rPr>
      </w:pPr>
      <w:r>
        <w:rPr>
          <w:rFonts w:cs="Arial"/>
          <w:sz w:val="36"/>
        </w:rPr>
        <w:t>POKUD NEMÁTE</w:t>
      </w:r>
      <w:r w:rsidR="006F159E">
        <w:rPr>
          <w:rFonts w:cs="Arial"/>
          <w:sz w:val="36"/>
        </w:rPr>
        <w:t xml:space="preserve"> MOŽNOST </w:t>
      </w:r>
      <w:r>
        <w:rPr>
          <w:rFonts w:cs="Arial"/>
          <w:sz w:val="36"/>
        </w:rPr>
        <w:t xml:space="preserve">TYTO VĚCI ŘEŠIT, </w:t>
      </w:r>
      <w:r>
        <w:rPr>
          <w:rFonts w:cs="Arial"/>
          <w:sz w:val="36"/>
        </w:rPr>
        <w:br/>
        <w:t>MY VÁM S TÍM POMŮŽEME</w:t>
      </w:r>
    </w:p>
    <w:p w:rsidR="00B21116" w:rsidRDefault="00333A88" w:rsidP="00B21116">
      <w:pPr>
        <w:spacing w:before="0" w:line="276" w:lineRule="auto"/>
        <w:jc w:val="center"/>
        <w:rPr>
          <w:rFonts w:cs="Arial"/>
          <w:sz w:val="44"/>
        </w:rPr>
      </w:pPr>
      <w:r>
        <w:rPr>
          <w:rFonts w:cs="Arial"/>
          <w:sz w:val="32"/>
        </w:rPr>
        <w:pict>
          <v:rect id="_x0000_i1025" style="width:0;height:1.5pt" o:hralign="center" o:hrstd="t" o:hr="t" fillcolor="#a0a0a0" stroked="f"/>
        </w:pict>
      </w:r>
    </w:p>
    <w:p w:rsidR="00B21116" w:rsidRPr="00F96E75" w:rsidRDefault="00B21116" w:rsidP="00B21116">
      <w:pPr>
        <w:spacing w:before="0" w:line="276" w:lineRule="auto"/>
        <w:jc w:val="center"/>
        <w:rPr>
          <w:rFonts w:cs="Arial"/>
          <w:sz w:val="36"/>
        </w:rPr>
      </w:pPr>
      <w:r w:rsidRPr="00F96E75">
        <w:rPr>
          <w:rFonts w:cs="Arial"/>
          <w:sz w:val="36"/>
        </w:rPr>
        <w:t xml:space="preserve">Služba je zajištěna v době </w:t>
      </w:r>
      <w:r w:rsidR="00F96E75">
        <w:rPr>
          <w:rFonts w:cs="Arial"/>
          <w:sz w:val="36"/>
        </w:rPr>
        <w:t>od</w:t>
      </w:r>
    </w:p>
    <w:p w:rsidR="00B21116" w:rsidRPr="00B21116" w:rsidRDefault="00B21116" w:rsidP="00B21116">
      <w:pPr>
        <w:spacing w:before="0" w:line="276" w:lineRule="auto"/>
        <w:jc w:val="center"/>
        <w:rPr>
          <w:rFonts w:cs="Arial"/>
          <w:sz w:val="44"/>
        </w:rPr>
      </w:pPr>
      <w:r w:rsidRPr="00B21116">
        <w:rPr>
          <w:rFonts w:cs="Arial"/>
          <w:b/>
          <w:color w:val="FF0000"/>
          <w:sz w:val="44"/>
        </w:rPr>
        <w:t>pondělí do pátku</w:t>
      </w:r>
      <w:r>
        <w:rPr>
          <w:rFonts w:cs="Arial"/>
          <w:sz w:val="44"/>
        </w:rPr>
        <w:t xml:space="preserve">, </w:t>
      </w:r>
      <w:r w:rsidRPr="00B21116">
        <w:rPr>
          <w:rFonts w:cs="Arial"/>
          <w:b/>
          <w:color w:val="FF0000"/>
          <w:sz w:val="44"/>
        </w:rPr>
        <w:t>od 8:00 do 18:00 hodin</w:t>
      </w:r>
    </w:p>
    <w:p w:rsidR="00B21116" w:rsidRPr="006F159E" w:rsidRDefault="00B21116" w:rsidP="00B21116">
      <w:pPr>
        <w:spacing w:before="0" w:line="276" w:lineRule="auto"/>
        <w:ind w:firstLine="142"/>
        <w:rPr>
          <w:rFonts w:cs="Arial"/>
        </w:rPr>
      </w:pPr>
    </w:p>
    <w:p w:rsidR="00C54283" w:rsidRPr="00B21116" w:rsidRDefault="00B21116" w:rsidP="00B21116">
      <w:pPr>
        <w:spacing w:before="0" w:line="276" w:lineRule="auto"/>
        <w:ind w:firstLine="142"/>
        <w:jc w:val="center"/>
        <w:rPr>
          <w:rFonts w:cs="Arial"/>
          <w:b/>
          <w:sz w:val="44"/>
        </w:rPr>
      </w:pPr>
      <w:r w:rsidRPr="00B21116">
        <w:rPr>
          <w:rFonts w:cs="Arial"/>
          <w:b/>
          <w:sz w:val="44"/>
        </w:rPr>
        <w:t>Telefonní čísla dispečinku:</w:t>
      </w:r>
    </w:p>
    <w:p w:rsidR="00B21116" w:rsidRDefault="00A630FA" w:rsidP="00B21116">
      <w:pPr>
        <w:spacing w:before="0" w:line="276" w:lineRule="auto"/>
        <w:ind w:firstLine="142"/>
        <w:jc w:val="center"/>
        <w:rPr>
          <w:rFonts w:cs="Arial"/>
          <w:b/>
          <w:sz w:val="48"/>
        </w:rPr>
      </w:pPr>
      <w:r>
        <w:rPr>
          <w:rFonts w:cs="Arial"/>
          <w:b/>
          <w:sz w:val="48"/>
        </w:rPr>
        <w:t>602 503 705</w:t>
      </w:r>
    </w:p>
    <w:p w:rsidR="00A630FA" w:rsidRPr="00B21116" w:rsidRDefault="00A630FA" w:rsidP="00B21116">
      <w:pPr>
        <w:spacing w:before="0" w:line="276" w:lineRule="auto"/>
        <w:ind w:firstLine="142"/>
        <w:jc w:val="center"/>
        <w:rPr>
          <w:rFonts w:cs="Arial"/>
          <w:b/>
          <w:sz w:val="48"/>
        </w:rPr>
      </w:pPr>
      <w:r>
        <w:rPr>
          <w:rFonts w:cs="Arial"/>
          <w:b/>
          <w:sz w:val="48"/>
        </w:rPr>
        <w:t>601 386 447</w:t>
      </w:r>
    </w:p>
    <w:p w:rsidR="00B21116" w:rsidRDefault="00333A88" w:rsidP="00B21116">
      <w:pPr>
        <w:spacing w:before="0" w:line="276" w:lineRule="auto"/>
        <w:ind w:firstLine="142"/>
        <w:rPr>
          <w:rFonts w:cs="Arial"/>
          <w:sz w:val="40"/>
        </w:rPr>
      </w:pPr>
      <w:r>
        <w:rPr>
          <w:rFonts w:cs="Arial"/>
          <w:sz w:val="32"/>
        </w:rPr>
        <w:pict>
          <v:rect id="_x0000_i1026" style="width:0;height:1.5pt" o:hralign="center" o:hrstd="t" o:hr="t" fillcolor="#a0a0a0" stroked="f"/>
        </w:pict>
      </w:r>
    </w:p>
    <w:p w:rsidR="006F159E" w:rsidRDefault="00B21116" w:rsidP="00B21116">
      <w:pPr>
        <w:spacing w:before="0" w:line="276" w:lineRule="auto"/>
        <w:ind w:firstLine="142"/>
        <w:jc w:val="both"/>
        <w:rPr>
          <w:rFonts w:cs="Arial"/>
          <w:sz w:val="36"/>
        </w:rPr>
      </w:pPr>
      <w:r w:rsidRPr="00F96E75">
        <w:rPr>
          <w:rFonts w:cs="Arial"/>
          <w:sz w:val="36"/>
        </w:rPr>
        <w:t>Tato služba je v rámci nouzového režimu ČR poskytována bez úplaty, každý dobrovolník bude označen a předem budete znát jeho jméno.</w:t>
      </w:r>
      <w:r w:rsidR="006F159E">
        <w:rPr>
          <w:rFonts w:cs="Arial"/>
          <w:sz w:val="36"/>
        </w:rPr>
        <w:t xml:space="preserve"> Nepodceňujeme situaci, chráníme tím Vás.</w:t>
      </w:r>
    </w:p>
    <w:p w:rsidR="006F159E" w:rsidRPr="006F159E" w:rsidRDefault="006F159E" w:rsidP="00B21116">
      <w:pPr>
        <w:spacing w:before="0" w:line="276" w:lineRule="auto"/>
        <w:ind w:firstLine="142"/>
        <w:jc w:val="both"/>
        <w:rPr>
          <w:rFonts w:cs="Arial"/>
          <w:sz w:val="24"/>
        </w:rPr>
      </w:pPr>
    </w:p>
    <w:p w:rsidR="00B21116" w:rsidRDefault="00B21116" w:rsidP="00F96E75">
      <w:pPr>
        <w:spacing w:before="0" w:line="276" w:lineRule="auto"/>
        <w:jc w:val="center"/>
        <w:rPr>
          <w:rFonts w:cs="Arial"/>
          <w:sz w:val="28"/>
        </w:rPr>
      </w:pPr>
      <w:r w:rsidRPr="00F96E75">
        <w:rPr>
          <w:rFonts w:cs="Arial"/>
          <w:sz w:val="28"/>
        </w:rPr>
        <w:t xml:space="preserve">Pokud chcete </w:t>
      </w:r>
      <w:r w:rsidR="00F96E75" w:rsidRPr="00F96E75">
        <w:rPr>
          <w:rFonts w:cs="Arial"/>
          <w:sz w:val="28"/>
        </w:rPr>
        <w:t>pomoci, jako</w:t>
      </w:r>
      <w:r w:rsidRPr="00F96E75">
        <w:rPr>
          <w:rFonts w:cs="Arial"/>
          <w:sz w:val="28"/>
        </w:rPr>
        <w:t xml:space="preserve"> dobrovolník v této službě registrujte se on-line </w:t>
      </w:r>
    </w:p>
    <w:p w:rsidR="006F159E" w:rsidRPr="00F96E75" w:rsidRDefault="00333A88" w:rsidP="00F96E75">
      <w:pPr>
        <w:spacing w:before="0" w:line="276" w:lineRule="auto"/>
        <w:jc w:val="center"/>
        <w:rPr>
          <w:rFonts w:cs="Arial"/>
          <w:sz w:val="28"/>
        </w:rPr>
      </w:pPr>
      <w:hyperlink r:id="rId9" w:history="1">
        <w:r w:rsidR="006F159E" w:rsidRPr="00392724">
          <w:rPr>
            <w:rStyle w:val="Hypertextovodkaz"/>
            <w:rFonts w:cs="Arial"/>
            <w:sz w:val="28"/>
          </w:rPr>
          <w:t>www.mestojablonec.cz</w:t>
        </w:r>
      </w:hyperlink>
      <w:r w:rsidR="006F159E">
        <w:rPr>
          <w:rFonts w:cs="Arial"/>
          <w:sz w:val="28"/>
        </w:rPr>
        <w:t xml:space="preserve">  nebo </w:t>
      </w:r>
      <w:hyperlink r:id="rId10" w:history="1">
        <w:r w:rsidR="006F159E" w:rsidRPr="00392724">
          <w:rPr>
            <w:rStyle w:val="Hypertextovodkaz"/>
            <w:rFonts w:cs="Arial"/>
            <w:sz w:val="28"/>
          </w:rPr>
          <w:t>www.cck-jablonec.cz</w:t>
        </w:r>
      </w:hyperlink>
      <w:r w:rsidR="006F159E">
        <w:rPr>
          <w:rFonts w:cs="Arial"/>
          <w:sz w:val="28"/>
        </w:rPr>
        <w:t xml:space="preserve"> </w:t>
      </w:r>
    </w:p>
    <w:sectPr w:rsidR="006F159E" w:rsidRPr="00F96E75" w:rsidSect="004E6957">
      <w:headerReference w:type="first" r:id="rId11"/>
      <w:footerReference w:type="first" r:id="rId12"/>
      <w:type w:val="continuous"/>
      <w:pgSz w:w="11906" w:h="16838"/>
      <w:pgMar w:top="2410" w:right="849" w:bottom="1418" w:left="993" w:header="564" w:footer="1276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333A88" w:rsidRDefault="00333A88" w:rsidP="00C17225">
      <w:pPr>
        <w:spacing w:before="0"/>
      </w:pPr>
      <w:r>
        <w:separator/>
      </w:r>
    </w:p>
  </w:endnote>
  <w:endnote w:type="continuationSeparator" w:id="0">
    <w:p w:rsidR="00333A88" w:rsidRDefault="00333A88" w:rsidP="00C17225">
      <w:pPr>
        <w:spacing w:before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ooper_hewittbold">
    <w:altName w:val="Times New Roman"/>
    <w:panose1 w:val="00000000000000000000"/>
    <w:charset w:val="00"/>
    <w:family w:val="roman"/>
    <w:notTrueType/>
    <w:pitch w:val="default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4E6957" w:rsidRDefault="004E6957">
    <w:pPr>
      <w:pStyle w:val="Zpat"/>
    </w:pPr>
    <w:r>
      <w:rPr>
        <w:noProof/>
        <w:lang w:eastAsia="cs-CZ"/>
      </w:rPr>
      <mc:AlternateContent>
        <mc:Choice Requires="wps">
          <w:drawing>
            <wp:anchor distT="0" distB="0" distL="114300" distR="114300" simplePos="0" relativeHeight="251661312" behindDoc="0" locked="0" layoutInCell="1" allowOverlap="1" wp14:anchorId="09AF73F5" wp14:editId="2B002EDC">
              <wp:simplePos x="0" y="0"/>
              <wp:positionH relativeFrom="page">
                <wp:posOffset>396240</wp:posOffset>
              </wp:positionH>
              <wp:positionV relativeFrom="paragraph">
                <wp:posOffset>62865</wp:posOffset>
              </wp:positionV>
              <wp:extent cx="6781800" cy="624840"/>
              <wp:effectExtent l="0" t="0" r="0" b="3810"/>
              <wp:wrapNone/>
              <wp:docPr id="3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6781800" cy="62484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4E6957" w:rsidRDefault="004E6957" w:rsidP="004E6957">
                          <w:pPr>
                            <w:pBdr>
                              <w:top w:val="single" w:sz="4" w:space="1" w:color="auto"/>
                            </w:pBdr>
                            <w:jc w:val="center"/>
                            <w:rPr>
                              <w:bCs/>
                              <w:color w:val="404040"/>
                              <w:sz w:val="14"/>
                            </w:rPr>
                          </w:pPr>
                          <w:r w:rsidRPr="004D2094">
                            <w:rPr>
                              <w:sz w:val="14"/>
                              <w:szCs w:val="14"/>
                            </w:rPr>
                            <w:t>Stanovy ČČK registrovány MV ČR pod č.j. VS/</w:t>
                          </w:r>
                          <w:proofErr w:type="gramStart"/>
                          <w:r w:rsidRPr="004D2094">
                            <w:rPr>
                              <w:sz w:val="14"/>
                              <w:szCs w:val="14"/>
                            </w:rPr>
                            <w:t>1 – 20998</w:t>
                          </w:r>
                          <w:proofErr w:type="gramEnd"/>
                          <w:r w:rsidRPr="004D2094">
                            <w:rPr>
                              <w:sz w:val="14"/>
                              <w:szCs w:val="14"/>
                            </w:rPr>
                            <w:t>/93 – R dne 10. června 1993</w:t>
                          </w:r>
                          <w:r>
                            <w:rPr>
                              <w:sz w:val="14"/>
                              <w:szCs w:val="14"/>
                            </w:rPr>
                            <w:t>, p</w:t>
                          </w:r>
                          <w:r w:rsidRPr="004D2094">
                            <w:rPr>
                              <w:sz w:val="14"/>
                              <w:szCs w:val="14"/>
                            </w:rPr>
                            <w:t>obočný spolek registrovaný u Městského soudu v Praze pod spisovou značkou L</w:t>
                          </w:r>
                          <w:r>
                            <w:rPr>
                              <w:sz w:val="14"/>
                              <w:szCs w:val="14"/>
                            </w:rPr>
                            <w:t>39584</w:t>
                          </w:r>
                          <w:r w:rsidRPr="004D2094">
                            <w:rPr>
                              <w:sz w:val="14"/>
                              <w:szCs w:val="14"/>
                            </w:rPr>
                            <w:t xml:space="preserve"> z 1. 1. 2014</w:t>
                          </w:r>
                          <w:r>
                            <w:rPr>
                              <w:sz w:val="14"/>
                              <w:szCs w:val="14"/>
                            </w:rPr>
                            <w:t xml:space="preserve">, </w:t>
                          </w:r>
                          <w:r>
                            <w:rPr>
                              <w:bCs/>
                              <w:color w:val="404040"/>
                              <w:sz w:val="14"/>
                            </w:rPr>
                            <w:t xml:space="preserve">IČO: 00426083, datová schránka f79iufx, </w:t>
                          </w:r>
                          <w:r w:rsidRPr="005440E6">
                            <w:rPr>
                              <w:bCs/>
                              <w:color w:val="404040"/>
                              <w:sz w:val="14"/>
                            </w:rPr>
                            <w:t>bankovní spojení: </w:t>
                          </w:r>
                          <w:r w:rsidRPr="005440E6">
                            <w:rPr>
                              <w:color w:val="404040"/>
                              <w:sz w:val="14"/>
                            </w:rPr>
                            <w:t>č. ú. 1933451/ 0100</w:t>
                          </w:r>
                          <w:r>
                            <w:rPr>
                              <w:color w:val="404040"/>
                              <w:sz w:val="14"/>
                            </w:rPr>
                            <w:t xml:space="preserve"> a </w:t>
                          </w:r>
                          <w:r w:rsidRPr="004E6957">
                            <w:rPr>
                              <w:color w:val="404040"/>
                              <w:sz w:val="14"/>
                            </w:rPr>
                            <w:t>43-4918890287/0100</w:t>
                          </w:r>
                          <w:r w:rsidRPr="005440E6">
                            <w:rPr>
                              <w:color w:val="404040"/>
                              <w:sz w:val="14"/>
                            </w:rPr>
                            <w:t xml:space="preserve"> – Komerční banka, a.s.</w:t>
                          </w:r>
                        </w:p>
                        <w:p w:rsidR="004E6957" w:rsidRPr="004D2094" w:rsidRDefault="004E6957" w:rsidP="004E6957">
                          <w:pPr>
                            <w:jc w:val="center"/>
                            <w:rPr>
                              <w:sz w:val="14"/>
                              <w:szCs w:val="14"/>
                            </w:rPr>
                          </w:pPr>
                          <w:r w:rsidRPr="005440E6">
                            <w:rPr>
                              <w:bCs/>
                              <w:color w:val="404040"/>
                              <w:sz w:val="14"/>
                            </w:rPr>
                            <w:t xml:space="preserve">                </w:t>
                          </w:r>
                          <w:hyperlink r:id="rId1" w:history="1">
                            <w:r w:rsidRPr="00131AD6">
                              <w:rPr>
                                <w:rStyle w:val="Hypertextovodkaz"/>
                                <w:sz w:val="14"/>
                              </w:rPr>
                              <w:t>www.cck-jablonec.cz</w:t>
                            </w:r>
                          </w:hyperlink>
                          <w:r>
                            <w:rPr>
                              <w:color w:val="404040"/>
                              <w:sz w:val="14"/>
                            </w:rPr>
                            <w:t xml:space="preserve">, </w:t>
                          </w:r>
                          <w:hyperlink r:id="rId2" w:history="1">
                            <w:r w:rsidRPr="00131AD6">
                              <w:rPr>
                                <w:rStyle w:val="Hypertextovodkaz"/>
                                <w:bCs/>
                                <w:sz w:val="14"/>
                              </w:rPr>
                              <w:t>reditelka@cck-jablonec.cz</w:t>
                            </w:r>
                          </w:hyperlink>
                          <w:r>
                            <w:rPr>
                              <w:bCs/>
                              <w:color w:val="404040"/>
                              <w:sz w:val="14"/>
                            </w:rPr>
                            <w:t>,</w:t>
                          </w:r>
                          <w:r w:rsidRPr="005440E6">
                            <w:rPr>
                              <w:color w:val="404040"/>
                              <w:sz w:val="14"/>
                            </w:rPr>
                            <w:t xml:space="preserve"> tel. 483 356 216,</w:t>
                          </w:r>
                          <w:r>
                            <w:rPr>
                              <w:color w:val="404040"/>
                              <w:sz w:val="14"/>
                            </w:rPr>
                            <w:t xml:space="preserve"> GSM</w:t>
                          </w:r>
                          <w:r w:rsidRPr="005440E6">
                            <w:rPr>
                              <w:color w:val="404040"/>
                              <w:sz w:val="14"/>
                            </w:rPr>
                            <w:t xml:space="preserve"> 732 542 934</w:t>
                          </w:r>
                        </w:p>
                        <w:p w:rsidR="004E6957" w:rsidRDefault="004E6957" w:rsidP="004E6957">
                          <w:pPr>
                            <w:pStyle w:val="paticka"/>
                            <w:tabs>
                              <w:tab w:val="right" w:pos="10632"/>
                            </w:tabs>
                            <w:spacing w:line="276" w:lineRule="auto"/>
                            <w:jc w:val="both"/>
                            <w:rPr>
                              <w:bCs/>
                              <w:color w:val="404040"/>
                              <w:sz w:val="14"/>
                            </w:rPr>
                          </w:pPr>
                        </w:p>
                        <w:p w:rsidR="004E6957" w:rsidRDefault="004E6957" w:rsidP="004E6957">
                          <w:pPr>
                            <w:pStyle w:val="paticka"/>
                            <w:tabs>
                              <w:tab w:val="right" w:pos="10632"/>
                            </w:tabs>
                            <w:spacing w:line="276" w:lineRule="auto"/>
                            <w:jc w:val="both"/>
                            <w:rPr>
                              <w:bCs/>
                              <w:color w:val="404040"/>
                              <w:sz w:val="14"/>
                            </w:rPr>
                          </w:pPr>
                        </w:p>
                        <w:p w:rsidR="004E6957" w:rsidRPr="005440E6" w:rsidRDefault="004E6957" w:rsidP="004E6957">
                          <w:pPr>
                            <w:pStyle w:val="paticka"/>
                            <w:tabs>
                              <w:tab w:val="right" w:pos="10632"/>
                            </w:tabs>
                            <w:spacing w:line="276" w:lineRule="auto"/>
                            <w:jc w:val="both"/>
                            <w:rPr>
                              <w:bCs/>
                              <w:color w:val="404040"/>
                              <w:sz w:val="14"/>
                            </w:rPr>
                          </w:pPr>
                          <w:r>
                            <w:rPr>
                              <w:bCs/>
                              <w:color w:val="404040"/>
                            </w:rPr>
                            <w:tab/>
                          </w:r>
                        </w:p>
                        <w:p w:rsidR="004E6957" w:rsidRPr="005440E6" w:rsidRDefault="004E6957" w:rsidP="004E6957">
                          <w:pPr>
                            <w:pStyle w:val="paticka"/>
                            <w:tabs>
                              <w:tab w:val="right" w:pos="10632"/>
                            </w:tabs>
                            <w:spacing w:line="276" w:lineRule="auto"/>
                            <w:jc w:val="both"/>
                            <w:rPr>
                              <w:color w:val="404040"/>
                              <w:sz w:val="14"/>
                            </w:rPr>
                          </w:pPr>
                          <w:r w:rsidRPr="005440E6">
                            <w:rPr>
                              <w:bCs/>
                              <w:color w:val="404040"/>
                              <w:sz w:val="14"/>
                            </w:rPr>
                            <w:tab/>
                          </w:r>
                        </w:p>
                        <w:p w:rsidR="004E6957" w:rsidRPr="005440E6" w:rsidRDefault="004E6957" w:rsidP="004E6957">
                          <w:pPr>
                            <w:pStyle w:val="paticka"/>
                            <w:tabs>
                              <w:tab w:val="right" w:pos="10632"/>
                            </w:tabs>
                            <w:spacing w:line="276" w:lineRule="auto"/>
                            <w:ind w:left="2832" w:firstLine="708"/>
                            <w:jc w:val="both"/>
                            <w:rPr>
                              <w:color w:val="404040"/>
                              <w:sz w:val="14"/>
                            </w:rPr>
                          </w:pPr>
                          <w:r w:rsidRPr="005440E6">
                            <w:rPr>
                              <w:color w:val="404040"/>
                              <w:sz w:val="14"/>
                            </w:rPr>
                            <w:tab/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09AF73F5" id="_x0000_t202" coordsize="21600,21600" o:spt="202" path="m,l,21600r21600,l21600,xe">
              <v:stroke joinstyle="miter"/>
              <v:path gradientshapeok="t" o:connecttype="rect"/>
            </v:shapetype>
            <v:shape id="Text Box 1" o:spid="_x0000_s1031" type="#_x0000_t202" style="position:absolute;margin-left:31.2pt;margin-top:4.95pt;width:534pt;height:49.2pt;z-index:25166131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" filled="f" stroked="f">
              <v:textbox>
                <w:txbxContent>
                  <w:p w:rsidR="004E6957" w:rsidRDefault="004E6957" w:rsidP="004E6957">
                    <w:pPr>
                      <w:pBdr>
                        <w:top w:val="single" w:sz="4" w:space="1" w:color="auto"/>
                      </w:pBdr>
                      <w:jc w:val="center"/>
                      <w:rPr>
                        <w:bCs/>
                        <w:color w:val="404040"/>
                        <w:sz w:val="14"/>
                      </w:rPr>
                    </w:pPr>
                    <w:r w:rsidRPr="004D2094">
                      <w:rPr>
                        <w:sz w:val="14"/>
                        <w:szCs w:val="14"/>
                      </w:rPr>
                      <w:t>Stanovy ČČK registrovány MV ČR pod č.j. VS/</w:t>
                    </w:r>
                    <w:proofErr w:type="gramStart"/>
                    <w:r w:rsidRPr="004D2094">
                      <w:rPr>
                        <w:sz w:val="14"/>
                        <w:szCs w:val="14"/>
                      </w:rPr>
                      <w:t>1 – 20998</w:t>
                    </w:r>
                    <w:proofErr w:type="gramEnd"/>
                    <w:r w:rsidRPr="004D2094">
                      <w:rPr>
                        <w:sz w:val="14"/>
                        <w:szCs w:val="14"/>
                      </w:rPr>
                      <w:t>/93 – R dne 10. června 1993</w:t>
                    </w:r>
                    <w:r>
                      <w:rPr>
                        <w:sz w:val="14"/>
                        <w:szCs w:val="14"/>
                      </w:rPr>
                      <w:t>, p</w:t>
                    </w:r>
                    <w:r w:rsidRPr="004D2094">
                      <w:rPr>
                        <w:sz w:val="14"/>
                        <w:szCs w:val="14"/>
                      </w:rPr>
                      <w:t>obočný spolek registrovaný u Městského soudu v Praze pod spisovou značkou L</w:t>
                    </w:r>
                    <w:r>
                      <w:rPr>
                        <w:sz w:val="14"/>
                        <w:szCs w:val="14"/>
                      </w:rPr>
                      <w:t>39584</w:t>
                    </w:r>
                    <w:r w:rsidRPr="004D2094">
                      <w:rPr>
                        <w:sz w:val="14"/>
                        <w:szCs w:val="14"/>
                      </w:rPr>
                      <w:t xml:space="preserve"> z 1. 1. 2014</w:t>
                    </w:r>
                    <w:r>
                      <w:rPr>
                        <w:sz w:val="14"/>
                        <w:szCs w:val="14"/>
                      </w:rPr>
                      <w:t xml:space="preserve">, </w:t>
                    </w:r>
                    <w:r>
                      <w:rPr>
                        <w:bCs/>
                        <w:color w:val="404040"/>
                        <w:sz w:val="14"/>
                      </w:rPr>
                      <w:t xml:space="preserve">IČO: 00426083, datová schránka f79iufx, </w:t>
                    </w:r>
                    <w:r w:rsidRPr="005440E6">
                      <w:rPr>
                        <w:bCs/>
                        <w:color w:val="404040"/>
                        <w:sz w:val="14"/>
                      </w:rPr>
                      <w:t>bankovní spojení: </w:t>
                    </w:r>
                    <w:r w:rsidRPr="005440E6">
                      <w:rPr>
                        <w:color w:val="404040"/>
                        <w:sz w:val="14"/>
                      </w:rPr>
                      <w:t>č. ú. 1933451/ 0100</w:t>
                    </w:r>
                    <w:r>
                      <w:rPr>
                        <w:color w:val="404040"/>
                        <w:sz w:val="14"/>
                      </w:rPr>
                      <w:t xml:space="preserve"> a </w:t>
                    </w:r>
                    <w:r w:rsidRPr="004E6957">
                      <w:rPr>
                        <w:color w:val="404040"/>
                        <w:sz w:val="14"/>
                      </w:rPr>
                      <w:t>43-4918890287/0100</w:t>
                    </w:r>
                    <w:r w:rsidRPr="005440E6">
                      <w:rPr>
                        <w:color w:val="404040"/>
                        <w:sz w:val="14"/>
                      </w:rPr>
                      <w:t xml:space="preserve"> – Komerční banka, a.s.</w:t>
                    </w:r>
                  </w:p>
                  <w:p w:rsidR="004E6957" w:rsidRPr="004D2094" w:rsidRDefault="004E6957" w:rsidP="004E6957">
                    <w:pPr>
                      <w:jc w:val="center"/>
                      <w:rPr>
                        <w:sz w:val="14"/>
                        <w:szCs w:val="14"/>
                      </w:rPr>
                    </w:pPr>
                    <w:r w:rsidRPr="005440E6">
                      <w:rPr>
                        <w:bCs/>
                        <w:color w:val="404040"/>
                        <w:sz w:val="14"/>
                      </w:rPr>
                      <w:t xml:space="preserve">                </w:t>
                    </w:r>
                    <w:hyperlink r:id="rId3" w:history="1">
                      <w:r w:rsidRPr="00131AD6">
                        <w:rPr>
                          <w:rStyle w:val="Hypertextovodkaz"/>
                          <w:sz w:val="14"/>
                        </w:rPr>
                        <w:t>www.cck-jablonec.cz</w:t>
                      </w:r>
                    </w:hyperlink>
                    <w:r>
                      <w:rPr>
                        <w:color w:val="404040"/>
                        <w:sz w:val="14"/>
                      </w:rPr>
                      <w:t xml:space="preserve">, </w:t>
                    </w:r>
                    <w:hyperlink r:id="rId4" w:history="1">
                      <w:r w:rsidRPr="00131AD6">
                        <w:rPr>
                          <w:rStyle w:val="Hypertextovodkaz"/>
                          <w:bCs/>
                          <w:sz w:val="14"/>
                        </w:rPr>
                        <w:t>reditelka@cck-jablonec.cz</w:t>
                      </w:r>
                    </w:hyperlink>
                    <w:r>
                      <w:rPr>
                        <w:bCs/>
                        <w:color w:val="404040"/>
                        <w:sz w:val="14"/>
                      </w:rPr>
                      <w:t>,</w:t>
                    </w:r>
                    <w:r w:rsidRPr="005440E6">
                      <w:rPr>
                        <w:color w:val="404040"/>
                        <w:sz w:val="14"/>
                      </w:rPr>
                      <w:t xml:space="preserve"> tel. 483 356 216,</w:t>
                    </w:r>
                    <w:r>
                      <w:rPr>
                        <w:color w:val="404040"/>
                        <w:sz w:val="14"/>
                      </w:rPr>
                      <w:t xml:space="preserve"> GSM</w:t>
                    </w:r>
                    <w:r w:rsidRPr="005440E6">
                      <w:rPr>
                        <w:color w:val="404040"/>
                        <w:sz w:val="14"/>
                      </w:rPr>
                      <w:t xml:space="preserve"> 732 542 934</w:t>
                    </w:r>
                  </w:p>
                  <w:p w:rsidR="004E6957" w:rsidRDefault="004E6957" w:rsidP="004E6957">
                    <w:pPr>
                      <w:pStyle w:val="paticka"/>
                      <w:tabs>
                        <w:tab w:val="right" w:pos="10632"/>
                      </w:tabs>
                      <w:spacing w:line="276" w:lineRule="auto"/>
                      <w:jc w:val="both"/>
                      <w:rPr>
                        <w:bCs/>
                        <w:color w:val="404040"/>
                        <w:sz w:val="14"/>
                      </w:rPr>
                    </w:pPr>
                  </w:p>
                  <w:p w:rsidR="004E6957" w:rsidRDefault="004E6957" w:rsidP="004E6957">
                    <w:pPr>
                      <w:pStyle w:val="paticka"/>
                      <w:tabs>
                        <w:tab w:val="right" w:pos="10632"/>
                      </w:tabs>
                      <w:spacing w:line="276" w:lineRule="auto"/>
                      <w:jc w:val="both"/>
                      <w:rPr>
                        <w:bCs/>
                        <w:color w:val="404040"/>
                        <w:sz w:val="14"/>
                      </w:rPr>
                    </w:pPr>
                  </w:p>
                  <w:p w:rsidR="004E6957" w:rsidRPr="005440E6" w:rsidRDefault="004E6957" w:rsidP="004E6957">
                    <w:pPr>
                      <w:pStyle w:val="paticka"/>
                      <w:tabs>
                        <w:tab w:val="right" w:pos="10632"/>
                      </w:tabs>
                      <w:spacing w:line="276" w:lineRule="auto"/>
                      <w:jc w:val="both"/>
                      <w:rPr>
                        <w:bCs/>
                        <w:color w:val="404040"/>
                        <w:sz w:val="14"/>
                      </w:rPr>
                    </w:pPr>
                    <w:r>
                      <w:rPr>
                        <w:bCs/>
                        <w:color w:val="404040"/>
                      </w:rPr>
                      <w:tab/>
                    </w:r>
                  </w:p>
                  <w:p w:rsidR="004E6957" w:rsidRPr="005440E6" w:rsidRDefault="004E6957" w:rsidP="004E6957">
                    <w:pPr>
                      <w:pStyle w:val="paticka"/>
                      <w:tabs>
                        <w:tab w:val="right" w:pos="10632"/>
                      </w:tabs>
                      <w:spacing w:line="276" w:lineRule="auto"/>
                      <w:jc w:val="both"/>
                      <w:rPr>
                        <w:color w:val="404040"/>
                        <w:sz w:val="14"/>
                      </w:rPr>
                    </w:pPr>
                    <w:r w:rsidRPr="005440E6">
                      <w:rPr>
                        <w:bCs/>
                        <w:color w:val="404040"/>
                        <w:sz w:val="14"/>
                      </w:rPr>
                      <w:tab/>
                    </w:r>
                  </w:p>
                  <w:p w:rsidR="004E6957" w:rsidRPr="005440E6" w:rsidRDefault="004E6957" w:rsidP="004E6957">
                    <w:pPr>
                      <w:pStyle w:val="paticka"/>
                      <w:tabs>
                        <w:tab w:val="right" w:pos="10632"/>
                      </w:tabs>
                      <w:spacing w:line="276" w:lineRule="auto"/>
                      <w:ind w:left="2832" w:firstLine="708"/>
                      <w:jc w:val="both"/>
                      <w:rPr>
                        <w:color w:val="404040"/>
                        <w:sz w:val="14"/>
                      </w:rPr>
                    </w:pPr>
                    <w:r w:rsidRPr="005440E6">
                      <w:rPr>
                        <w:color w:val="404040"/>
                        <w:sz w:val="14"/>
                      </w:rPr>
                      <w:tab/>
                    </w:r>
                  </w:p>
                </w:txbxContent>
              </v:textbox>
              <w10:wrap anchorx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333A88" w:rsidRDefault="00333A88" w:rsidP="00C17225">
      <w:pPr>
        <w:spacing w:before="0"/>
      </w:pPr>
      <w:r>
        <w:separator/>
      </w:r>
    </w:p>
  </w:footnote>
  <w:footnote w:type="continuationSeparator" w:id="0">
    <w:p w:rsidR="00333A88" w:rsidRDefault="00333A88" w:rsidP="00C17225">
      <w:pPr>
        <w:spacing w:before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4E6957" w:rsidRPr="00737887" w:rsidRDefault="004E6957" w:rsidP="004E6957">
    <w:pPr>
      <w:ind w:right="-1"/>
      <w:rPr>
        <w:b/>
        <w:color w:val="FF0000"/>
        <w:sz w:val="24"/>
        <w:szCs w:val="24"/>
      </w:rPr>
    </w:pPr>
    <w:r w:rsidRPr="003251AF">
      <w:rPr>
        <w:b/>
        <w:bCs/>
        <w:noProof/>
        <w:lang w:eastAsia="cs-CZ"/>
      </w:rPr>
      <mc:AlternateContent>
        <mc:Choice Requires="wpg">
          <w:drawing>
            <wp:anchor distT="0" distB="0" distL="114300" distR="114300" simplePos="0" relativeHeight="251659264" behindDoc="0" locked="0" layoutInCell="1" allowOverlap="1" wp14:anchorId="7EF6C95B" wp14:editId="5C97AF61">
              <wp:simplePos x="0" y="0"/>
              <wp:positionH relativeFrom="page">
                <wp:posOffset>567267</wp:posOffset>
              </wp:positionH>
              <wp:positionV relativeFrom="paragraph">
                <wp:posOffset>-27940</wp:posOffset>
              </wp:positionV>
              <wp:extent cx="6861809" cy="1042215"/>
              <wp:effectExtent l="0" t="0" r="0" b="0"/>
              <wp:wrapNone/>
              <wp:docPr id="6" name="Skupina 17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6861809" cy="1042215"/>
                        <a:chOff x="-2539628" y="43666"/>
                        <a:chExt cx="7591486" cy="1142755"/>
                      </a:xfrm>
                    </wpg:grpSpPr>
                    <wps:wsp>
                      <wps:cNvPr id="7" name="Přímá spojnice 7"/>
                      <wps:cNvCnPr/>
                      <wps:spPr>
                        <a:xfrm>
                          <a:off x="-2539628" y="786067"/>
                          <a:ext cx="7359725" cy="0"/>
                        </a:xfrm>
                        <a:prstGeom prst="line">
                          <a:avLst/>
                        </a:prstGeom>
                        <a:ln w="57150">
                          <a:solidFill>
                            <a:srgbClr val="FF0000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  <pic:pic xmlns:pic="http://schemas.openxmlformats.org/drawingml/2006/picture">
                      <pic:nvPicPr>
                        <pic:cNvPr id="8" name="Picture 3" descr="CCK_100let_RGB_long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3071205" y="43666"/>
                          <a:ext cx="1747532" cy="425993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25400" algn="ctr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CCCCCC"/>
                                </a:outerShdw>
                              </a:effectLst>
                            </a14:hiddenEffects>
                          </a:ext>
                        </a:extLst>
                      </pic:spPr>
                    </pic:pic>
                    <wps:wsp>
                      <wps:cNvPr id="9" name="Obdélník 9"/>
                      <wps:cNvSpPr/>
                      <wps:spPr>
                        <a:xfrm>
                          <a:off x="1380462" y="832091"/>
                          <a:ext cx="3671396" cy="35433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:rsidR="004E6957" w:rsidRPr="004E6957" w:rsidRDefault="004E6957" w:rsidP="004E6957">
                            <w:pPr>
                              <w:pStyle w:val="Normlnweb"/>
                              <w:spacing w:before="0" w:beforeAutospacing="0" w:after="0" w:afterAutospacing="0"/>
                              <w:rPr>
                                <w:sz w:val="12"/>
                              </w:rPr>
                            </w:pPr>
                            <w:r w:rsidRPr="004E6957">
                              <w:rPr>
                                <w:rFonts w:ascii="cooper_hewittbold" w:eastAsia="Cambria" w:hAnsi="cooper_hewittbold"/>
                                <w:i/>
                                <w:iCs/>
                                <w:color w:val="FF0000"/>
                                <w:kern w:val="24"/>
                                <w:szCs w:val="36"/>
                              </w:rPr>
                              <w:t>„Už 100 let nečekáme, až pomůže někdo jiný."</w:t>
                            </w:r>
                          </w:p>
                        </w:txbxContent>
                      </wps:txbx>
                      <wps:bodyPr wrap="square">
                        <a:noAutofit/>
                      </wps:bodyPr>
                    </wps:wsp>
                  </wpg:wg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group w14:anchorId="7EF6C95B" id="Skupina 17" o:spid="_x0000_s1026" style="position:absolute;margin-left:44.65pt;margin-top:-2.2pt;width:540.3pt;height:82.05pt;z-index:251659264;mso-position-horizontal-relative:page;mso-width-relative:margin;mso-height-relative:margin" coordorigin="-25396,436" coordsize="75914,11427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">
              <v:line id="Přímá spojnice 7" o:spid="_x0000_s1027" style="position:absolute;visibility:visible;mso-wrap-style:square" from="-25396,7860" to="48200,786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" strokecolor="red" strokeweight="4.5pt"/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Picture 3" o:spid="_x0000_s1028" type="#_x0000_t75" alt="CCK_100let_RGB_long" style="position:absolute;left:30712;top:436;width:17475;height:426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" strokeweight="2pt">
                <v:imagedata r:id="rId2" o:title="CCK_100let_RGB_long"/>
                <v:shadow color="#ccc"/>
              </v:shape>
              <v:rect id="Obdélník 9" o:spid="_x0000_s1029" style="position:absolute;left:13804;top:8320;width:36714;height:354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" filled="f" stroked="f">
                <v:textbox>
                  <w:txbxContent>
                    <w:p w:rsidR="004E6957" w:rsidRPr="004E6957" w:rsidRDefault="004E6957" w:rsidP="004E6957">
                      <w:pPr>
                        <w:pStyle w:val="Normlnweb"/>
                        <w:spacing w:before="0" w:beforeAutospacing="0" w:after="0" w:afterAutospacing="0"/>
                        <w:rPr>
                          <w:sz w:val="12"/>
                        </w:rPr>
                      </w:pPr>
                      <w:r w:rsidRPr="004E6957">
                        <w:rPr>
                          <w:rFonts w:ascii="cooper_hewittbold" w:eastAsia="Cambria" w:hAnsi="cooper_hewittbold"/>
                          <w:i/>
                          <w:iCs/>
                          <w:color w:val="FF0000"/>
                          <w:kern w:val="24"/>
                          <w:szCs w:val="36"/>
                        </w:rPr>
                        <w:t>„Už 100 let nečekáme, až pomůže někdo jiný."</w:t>
                      </w:r>
                    </w:p>
                  </w:txbxContent>
                </v:textbox>
              </v:rect>
              <w10:wrap anchorx="page"/>
            </v:group>
          </w:pict>
        </mc:Fallback>
      </mc:AlternateContent>
    </w:r>
    <w:r w:rsidRPr="00737887">
      <w:rPr>
        <w:b/>
        <w:color w:val="FF0000"/>
        <w:sz w:val="24"/>
        <w:szCs w:val="24"/>
      </w:rPr>
      <w:t>ČESKÝ ČERVENÝ KŘÍŽ</w:t>
    </w:r>
  </w:p>
  <w:p w:rsidR="004E6957" w:rsidRPr="00A24AC8" w:rsidRDefault="00C615A4" w:rsidP="004E6957">
    <w:pPr>
      <w:spacing w:before="60"/>
      <w:ind w:right="-1"/>
      <w:rPr>
        <w:sz w:val="20"/>
      </w:rPr>
    </w:pPr>
    <w:r>
      <w:rPr>
        <w:noProof/>
        <w:lang w:eastAsia="cs-CZ"/>
      </w:rPr>
      <mc:AlternateContent>
        <mc:Choice Requires="wps">
          <w:drawing>
            <wp:anchor distT="0" distB="0" distL="114300" distR="114300" simplePos="0" relativeHeight="251663360" behindDoc="0" locked="0" layoutInCell="1" allowOverlap="1" wp14:anchorId="422FF7E0" wp14:editId="45452BD5">
              <wp:simplePos x="0" y="0"/>
              <wp:positionH relativeFrom="column">
                <wp:posOffset>5444490</wp:posOffset>
              </wp:positionH>
              <wp:positionV relativeFrom="paragraph">
                <wp:posOffset>6350</wp:posOffset>
              </wp:positionV>
              <wp:extent cx="1828800" cy="1828800"/>
              <wp:effectExtent l="0" t="0" r="0" b="0"/>
              <wp:wrapNone/>
              <wp:docPr id="1" name="Textové pole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:rsidR="00C615A4" w:rsidRPr="004F7E23" w:rsidRDefault="00C615A4" w:rsidP="00C615A4">
                          <w:pPr>
                            <w:spacing w:line="288" w:lineRule="auto"/>
                            <w:jc w:val="center"/>
                            <w:rPr>
                              <w:b/>
                              <w:outline/>
                              <w:color w:val="000000" w:themeColor="text1"/>
                              <w:spacing w:val="10"/>
                              <w:sz w:val="28"/>
                              <w:szCs w:val="72"/>
                              <w14:glow w14:rad="38100">
                                <w14:schemeClr w14:val="accent1">
                                  <w14:alpha w14:val="60000"/>
                                </w14:schemeClr>
                              </w14:glow>
                              <w14:textOutline w14:w="3175" w14:cap="flat" w14:cmpd="sng" w14:algn="ctr">
                                <w14:solidFill>
                                  <w14:schemeClr w14:val="tx1">
                                    <w14:lumMod w14:val="50000"/>
                                    <w14:lumOff w14:val="50000"/>
                                  </w14:schemeClr>
                                </w14:solidFill>
                                <w14:prstDash w14:val="solid"/>
                                <w14:round/>
                              </w14:textOutline>
                              <w14:textFill>
                                <w14:noFill/>
                              </w14:textFill>
                            </w:rPr>
                          </w:pPr>
                          <w:r w:rsidRPr="004F7E23">
                            <w:rPr>
                              <w:b/>
                              <w:outline/>
                              <w:color w:val="000000" w:themeColor="text1"/>
                              <w:spacing w:val="10"/>
                              <w:sz w:val="28"/>
                              <w:szCs w:val="72"/>
                              <w14:glow w14:rad="38100">
                                <w14:schemeClr w14:val="accent1">
                                  <w14:alpha w14:val="60000"/>
                                </w14:schemeClr>
                              </w14:glow>
                              <w14:textOutline w14:w="3175" w14:cap="flat" w14:cmpd="sng" w14:algn="ctr">
                                <w14:solidFill>
                                  <w14:schemeClr w14:val="tx1">
                                    <w14:lumMod w14:val="50000"/>
                                    <w14:lumOff w14:val="50000"/>
                                  </w14:schemeClr>
                                </w14:solidFill>
                                <w14:prstDash w14:val="solid"/>
                                <w14:round/>
                              </w14:textOutline>
                              <w14:textFill>
                                <w14:noFill/>
                              </w14:textFill>
                            </w:rPr>
                            <w:t>1919 -2019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422FF7E0" id="_x0000_t202" coordsize="21600,21600" o:spt="202" path="m,l,21600r21600,l21600,xe">
              <v:stroke joinstyle="miter"/>
              <v:path gradientshapeok="t" o:connecttype="rect"/>
            </v:shapetype>
            <v:shape id="Textové pole 1" o:spid="_x0000_s1030" type="#_x0000_t202" style="position:absolute;margin-left:428.7pt;margin-top:.5pt;width:2in;height:2in;z-index:251663360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" filled="f" stroked="f">
              <v:textbox style="mso-fit-shape-to-text:t">
                <w:txbxContent>
                  <w:p w:rsidR="00C615A4" w:rsidRPr="004F7E23" w:rsidRDefault="00C615A4" w:rsidP="00C615A4">
                    <w:pPr>
                      <w:spacing w:line="288" w:lineRule="auto"/>
                      <w:jc w:val="center"/>
                      <w:rPr>
                        <w:b/>
                        <w:outline/>
                        <w:color w:val="000000" w:themeColor="text1"/>
                        <w:spacing w:val="10"/>
                        <w:sz w:val="28"/>
                        <w:szCs w:val="72"/>
                        <w14:glow w14:rad="38100">
                          <w14:schemeClr w14:val="accent1">
                            <w14:alpha w14:val="60000"/>
                          </w14:schemeClr>
                        </w14:glow>
                        <w14:textOutline w14:w="3175" w14:cap="flat" w14:cmpd="sng" w14:algn="ctr">
                          <w14:solidFill>
                            <w14:schemeClr w14:val="tx1">
                              <w14:lumMod w14:val="50000"/>
                              <w14:lumOff w14:val="50000"/>
                            </w14:schemeClr>
                          </w14:solidFill>
                          <w14:prstDash w14:val="solid"/>
                          <w14:round/>
                        </w14:textOutline>
                        <w14:textFill>
                          <w14:noFill/>
                        </w14:textFill>
                      </w:rPr>
                    </w:pPr>
                    <w:r w:rsidRPr="004F7E23">
                      <w:rPr>
                        <w:b/>
                        <w:outline/>
                        <w:color w:val="000000" w:themeColor="text1"/>
                        <w:spacing w:val="10"/>
                        <w:sz w:val="28"/>
                        <w:szCs w:val="72"/>
                        <w14:glow w14:rad="38100">
                          <w14:schemeClr w14:val="accent1">
                            <w14:alpha w14:val="60000"/>
                          </w14:schemeClr>
                        </w14:glow>
                        <w14:textOutline w14:w="3175" w14:cap="flat" w14:cmpd="sng" w14:algn="ctr">
                          <w14:solidFill>
                            <w14:schemeClr w14:val="tx1">
                              <w14:lumMod w14:val="50000"/>
                              <w14:lumOff w14:val="50000"/>
                            </w14:schemeClr>
                          </w14:solidFill>
                          <w14:prstDash w14:val="solid"/>
                          <w14:round/>
                        </w14:textOutline>
                        <w14:textFill>
                          <w14:noFill/>
                        </w14:textFill>
                      </w:rPr>
                      <w:t>1919 -2019</w:t>
                    </w:r>
                  </w:p>
                </w:txbxContent>
              </v:textbox>
            </v:shape>
          </w:pict>
        </mc:Fallback>
      </mc:AlternateContent>
    </w:r>
    <w:r w:rsidR="004E6957" w:rsidRPr="00A24AC8">
      <w:rPr>
        <w:sz w:val="20"/>
      </w:rPr>
      <w:t>Oblastní spolek Českého červeného kříže Jablonec nad Nisou</w:t>
    </w:r>
  </w:p>
  <w:p w:rsidR="004E6957" w:rsidRPr="00A24AC8" w:rsidRDefault="004E6957" w:rsidP="004E6957">
    <w:pPr>
      <w:pBdr>
        <w:bottom w:val="single" w:sz="4" w:space="1" w:color="auto"/>
      </w:pBdr>
      <w:spacing w:before="60"/>
      <w:rPr>
        <w:sz w:val="18"/>
      </w:rPr>
    </w:pPr>
    <w:r w:rsidRPr="00A24AC8">
      <w:rPr>
        <w:sz w:val="18"/>
      </w:rPr>
      <w:t>Uhelná 5; 460 01 Jablonec nad Nisou</w:t>
    </w:r>
  </w:p>
  <w:p w:rsidR="004E6957" w:rsidRDefault="004E6957" w:rsidP="004E6957">
    <w:pPr>
      <w:pStyle w:val="Zhlav"/>
      <w:spacing w:before="60"/>
    </w:pPr>
  </w:p>
  <w:p w:rsidR="004E6957" w:rsidRDefault="004E6957">
    <w:pPr>
      <w:pStyle w:val="Zhlav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D5648DA"/>
    <w:multiLevelType w:val="hybridMultilevel"/>
    <w:tmpl w:val="57302C0C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0D">
      <w:start w:val="1"/>
      <w:numFmt w:val="bullet"/>
      <w:lvlText w:val=""/>
      <w:lvlJc w:val="left"/>
      <w:pPr>
        <w:ind w:left="1440" w:hanging="360"/>
      </w:pPr>
      <w:rPr>
        <w:rFonts w:ascii="Wingdings" w:hAnsi="Wingdings" w:hint="default"/>
      </w:r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6AE1A99"/>
    <w:multiLevelType w:val="hybridMultilevel"/>
    <w:tmpl w:val="43EAC588"/>
    <w:lvl w:ilvl="0" w:tplc="0405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6BA6811"/>
    <w:multiLevelType w:val="hybridMultilevel"/>
    <w:tmpl w:val="53507E5A"/>
    <w:lvl w:ilvl="0" w:tplc="0405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DD02250"/>
    <w:multiLevelType w:val="hybridMultilevel"/>
    <w:tmpl w:val="226CECE6"/>
    <w:lvl w:ilvl="0" w:tplc="0405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784C3D86"/>
    <w:multiLevelType w:val="hybridMultilevel"/>
    <w:tmpl w:val="119C123C"/>
    <w:lvl w:ilvl="0" w:tplc="0405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7D8245A1"/>
    <w:multiLevelType w:val="hybridMultilevel"/>
    <w:tmpl w:val="1D2EAF0C"/>
    <w:lvl w:ilvl="0" w:tplc="0405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5"/>
  </w:num>
  <w:num w:numId="3">
    <w:abstractNumId w:val="4"/>
  </w:num>
  <w:num w:numId="4">
    <w:abstractNumId w:val="2"/>
  </w:num>
  <w:num w:numId="5">
    <w:abstractNumId w:val="1"/>
  </w:num>
  <w:num w:numId="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attachedTemplate r:id="rId1"/>
  <w:revisionView w:inkAnnotations="0"/>
  <w:documentProtection w:edit="forms" w:enforcement="0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73A1F"/>
    <w:rsid w:val="00002A82"/>
    <w:rsid w:val="0001682F"/>
    <w:rsid w:val="00043C73"/>
    <w:rsid w:val="0005392F"/>
    <w:rsid w:val="00060297"/>
    <w:rsid w:val="00067540"/>
    <w:rsid w:val="00073A1F"/>
    <w:rsid w:val="00094A63"/>
    <w:rsid w:val="000B7D97"/>
    <w:rsid w:val="0015765D"/>
    <w:rsid w:val="00186530"/>
    <w:rsid w:val="00196A93"/>
    <w:rsid w:val="001E63EF"/>
    <w:rsid w:val="00272700"/>
    <w:rsid w:val="0030542F"/>
    <w:rsid w:val="00312A3B"/>
    <w:rsid w:val="00333A88"/>
    <w:rsid w:val="00376D94"/>
    <w:rsid w:val="003A335F"/>
    <w:rsid w:val="00454801"/>
    <w:rsid w:val="0047459D"/>
    <w:rsid w:val="004901C4"/>
    <w:rsid w:val="00490B8D"/>
    <w:rsid w:val="004D2094"/>
    <w:rsid w:val="004E6957"/>
    <w:rsid w:val="004F7E23"/>
    <w:rsid w:val="005440E6"/>
    <w:rsid w:val="00553882"/>
    <w:rsid w:val="00596A9E"/>
    <w:rsid w:val="00620F86"/>
    <w:rsid w:val="00625138"/>
    <w:rsid w:val="00633447"/>
    <w:rsid w:val="006379E4"/>
    <w:rsid w:val="006831F8"/>
    <w:rsid w:val="006B6164"/>
    <w:rsid w:val="006F12C1"/>
    <w:rsid w:val="006F159E"/>
    <w:rsid w:val="00730B37"/>
    <w:rsid w:val="00737887"/>
    <w:rsid w:val="00754394"/>
    <w:rsid w:val="0075519F"/>
    <w:rsid w:val="00775A58"/>
    <w:rsid w:val="00782823"/>
    <w:rsid w:val="00785CCD"/>
    <w:rsid w:val="007B4955"/>
    <w:rsid w:val="007E2FD2"/>
    <w:rsid w:val="00832F93"/>
    <w:rsid w:val="00846AF6"/>
    <w:rsid w:val="008748AA"/>
    <w:rsid w:val="008A2222"/>
    <w:rsid w:val="008A498A"/>
    <w:rsid w:val="008B6998"/>
    <w:rsid w:val="008C65E1"/>
    <w:rsid w:val="008D6CF2"/>
    <w:rsid w:val="00922B56"/>
    <w:rsid w:val="009437FA"/>
    <w:rsid w:val="00944273"/>
    <w:rsid w:val="0095225B"/>
    <w:rsid w:val="009F3911"/>
    <w:rsid w:val="00A05EC5"/>
    <w:rsid w:val="00A22EF4"/>
    <w:rsid w:val="00A24AC8"/>
    <w:rsid w:val="00A26C64"/>
    <w:rsid w:val="00A529B9"/>
    <w:rsid w:val="00A56B5C"/>
    <w:rsid w:val="00A630FA"/>
    <w:rsid w:val="00AC00F3"/>
    <w:rsid w:val="00B049E6"/>
    <w:rsid w:val="00B21116"/>
    <w:rsid w:val="00B21722"/>
    <w:rsid w:val="00B37320"/>
    <w:rsid w:val="00B37809"/>
    <w:rsid w:val="00B52264"/>
    <w:rsid w:val="00B54404"/>
    <w:rsid w:val="00B706BC"/>
    <w:rsid w:val="00B72734"/>
    <w:rsid w:val="00BF2423"/>
    <w:rsid w:val="00C110DD"/>
    <w:rsid w:val="00C17225"/>
    <w:rsid w:val="00C221BB"/>
    <w:rsid w:val="00C41352"/>
    <w:rsid w:val="00C536A0"/>
    <w:rsid w:val="00C54283"/>
    <w:rsid w:val="00C615A4"/>
    <w:rsid w:val="00C8224A"/>
    <w:rsid w:val="00C9092A"/>
    <w:rsid w:val="00CA3069"/>
    <w:rsid w:val="00D106E8"/>
    <w:rsid w:val="00D507B0"/>
    <w:rsid w:val="00D57F2E"/>
    <w:rsid w:val="00D634DF"/>
    <w:rsid w:val="00D87FA3"/>
    <w:rsid w:val="00DE0CD5"/>
    <w:rsid w:val="00E11582"/>
    <w:rsid w:val="00E44CB8"/>
    <w:rsid w:val="00E51BFB"/>
    <w:rsid w:val="00E56961"/>
    <w:rsid w:val="00E6150E"/>
    <w:rsid w:val="00E95551"/>
    <w:rsid w:val="00F1224B"/>
    <w:rsid w:val="00F35E3E"/>
    <w:rsid w:val="00F42251"/>
    <w:rsid w:val="00F857C7"/>
    <w:rsid w:val="00F9231A"/>
    <w:rsid w:val="00F96E75"/>
    <w:rsid w:val="00FC7748"/>
    <w:rsid w:val="00FE66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  <w15:docId w15:val="{59E5F545-D81A-45D8-B90C-6987A183460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Times New Roman"/>
        <w:lang w:val="cs-CZ" w:eastAsia="cs-CZ" w:bidi="ar-SA"/>
      </w:rPr>
    </w:rPrDefault>
    <w:pPrDefault/>
  </w:docDefaults>
  <w:latentStyles w:defLockedState="0" w:defUIPriority="0" w:defSemiHidden="0" w:defUnhideWhenUsed="0" w:defQFormat="0" w:count="376">
    <w:lsdException w:name="Normal" w:locked="1" w:qFormat="1"/>
    <w:lsdException w:name="heading 1" w:locked="1" w:qFormat="1"/>
    <w:lsdException w:name="heading 2" w:locked="1" w:semiHidden="1" w:unhideWhenUsed="1" w:qFormat="1"/>
    <w:lsdException w:name="heading 3" w:locked="1" w:semiHidden="1" w:unhideWhenUsed="1" w:qFormat="1"/>
    <w:lsdException w:name="heading 4" w:locked="1" w:semiHidden="1" w:unhideWhenUsed="1" w:qFormat="1"/>
    <w:lsdException w:name="heading 5" w:locked="1" w:semiHidden="1" w:unhideWhenUsed="1" w:qFormat="1"/>
    <w:lsdException w:name="heading 6" w:locked="1" w:semiHidden="1" w:unhideWhenUsed="1" w:qFormat="1"/>
    <w:lsdException w:name="heading 7" w:locked="1" w:semiHidden="1" w:unhideWhenUsed="1" w:qFormat="1"/>
    <w:lsdException w:name="heading 8" w:locked="1" w:semiHidden="1" w:unhideWhenUsed="1" w:qFormat="1"/>
    <w:lsdException w:name="heading 9" w:locked="1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semiHidden="1" w:unhideWhenUsed="1"/>
    <w:lsdException w:name="toc 2" w:locked="1" w:semiHidden="1" w:unhideWhenUsed="1"/>
    <w:lsdException w:name="toc 3" w:locked="1" w:semiHidden="1" w:unhideWhenUsed="1"/>
    <w:lsdException w:name="toc 4" w:locked="1" w:semiHidden="1" w:unhideWhenUsed="1"/>
    <w:lsdException w:name="toc 5" w:locked="1" w:semiHidden="1" w:unhideWhenUsed="1"/>
    <w:lsdException w:name="toc 6" w:locked="1" w:semiHidden="1" w:unhideWhenUsed="1"/>
    <w:lsdException w:name="toc 7" w:locked="1" w:semiHidden="1" w:unhideWhenUsed="1"/>
    <w:lsdException w:name="toc 8" w:locked="1" w:semiHidden="1" w:unhideWhenUsed="1"/>
    <w:lsdException w:name="toc 9" w:locked="1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qFormat="1"/>
    <w:lsdException w:name="Closing" w:semiHidden="1" w:unhideWhenUsed="1"/>
    <w:lsdException w:name="Signature" w:semiHidden="1" w:unhideWhenUsed="1"/>
    <w:lsdException w:name="Default Paragraph Font" w:locked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qFormat="1"/>
    <w:lsdException w:name="Emphasis" w:locked="1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ln">
    <w:name w:val="Normal"/>
    <w:qFormat/>
    <w:rsid w:val="00073A1F"/>
    <w:pPr>
      <w:spacing w:before="120"/>
    </w:pPr>
    <w:rPr>
      <w:rFonts w:ascii="Arial" w:eastAsia="Times New Roman" w:hAnsi="Arial"/>
      <w:sz w:val="22"/>
      <w:szCs w:val="22"/>
      <w:lang w:eastAsia="en-US"/>
    </w:rPr>
  </w:style>
  <w:style w:type="paragraph" w:styleId="Nadpis1">
    <w:name w:val="heading 1"/>
    <w:basedOn w:val="Normln"/>
    <w:next w:val="Normln"/>
    <w:link w:val="Nadpis1Char"/>
    <w:qFormat/>
    <w:locked/>
    <w:rsid w:val="00454801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Zhlav">
    <w:name w:val="header"/>
    <w:basedOn w:val="Normln"/>
    <w:link w:val="ZhlavChar"/>
    <w:semiHidden/>
    <w:rsid w:val="00C17225"/>
    <w:pPr>
      <w:tabs>
        <w:tab w:val="center" w:pos="4536"/>
        <w:tab w:val="right" w:pos="9072"/>
      </w:tabs>
      <w:spacing w:before="0"/>
    </w:pPr>
  </w:style>
  <w:style w:type="character" w:customStyle="1" w:styleId="ZhlavChar">
    <w:name w:val="Záhlaví Char"/>
    <w:link w:val="Zhlav"/>
    <w:semiHidden/>
    <w:locked/>
    <w:rsid w:val="00C17225"/>
    <w:rPr>
      <w:rFonts w:ascii="Arial" w:hAnsi="Arial" w:cs="Times New Roman"/>
    </w:rPr>
  </w:style>
  <w:style w:type="paragraph" w:styleId="Zpat">
    <w:name w:val="footer"/>
    <w:basedOn w:val="Normln"/>
    <w:link w:val="ZpatChar"/>
    <w:rsid w:val="00C17225"/>
    <w:pPr>
      <w:tabs>
        <w:tab w:val="center" w:pos="4536"/>
        <w:tab w:val="right" w:pos="9072"/>
      </w:tabs>
      <w:spacing w:before="0"/>
    </w:pPr>
  </w:style>
  <w:style w:type="character" w:customStyle="1" w:styleId="ZpatChar">
    <w:name w:val="Zápatí Char"/>
    <w:link w:val="Zpat"/>
    <w:semiHidden/>
    <w:locked/>
    <w:rsid w:val="00C17225"/>
    <w:rPr>
      <w:rFonts w:ascii="Arial" w:hAnsi="Arial" w:cs="Times New Roman"/>
    </w:rPr>
  </w:style>
  <w:style w:type="paragraph" w:customStyle="1" w:styleId="paticka">
    <w:name w:val="paticka"/>
    <w:basedOn w:val="Normln"/>
    <w:link w:val="patickaChar"/>
    <w:uiPriority w:val="99"/>
    <w:rsid w:val="00E44CB8"/>
    <w:pPr>
      <w:spacing w:before="0" w:line="360" w:lineRule="auto"/>
    </w:pPr>
    <w:rPr>
      <w:rFonts w:eastAsia="Calibri" w:cs="Arial"/>
      <w:sz w:val="16"/>
      <w:szCs w:val="24"/>
      <w:lang w:eastAsia="cs-CZ"/>
    </w:rPr>
  </w:style>
  <w:style w:type="paragraph" w:customStyle="1" w:styleId="Styl">
    <w:name w:val="Styl"/>
    <w:basedOn w:val="paticka"/>
    <w:link w:val="StylChar"/>
    <w:rsid w:val="00E44CB8"/>
    <w:rPr>
      <w:b/>
      <w:bCs/>
      <w:color w:val="EE2A24"/>
    </w:rPr>
  </w:style>
  <w:style w:type="character" w:customStyle="1" w:styleId="patickaChar">
    <w:name w:val="paticka Char"/>
    <w:link w:val="paticka"/>
    <w:uiPriority w:val="99"/>
    <w:locked/>
    <w:rsid w:val="00E44CB8"/>
    <w:rPr>
      <w:rFonts w:ascii="Arial" w:hAnsi="Arial" w:cs="Arial"/>
      <w:sz w:val="24"/>
      <w:szCs w:val="24"/>
      <w:lang w:val="x-none" w:eastAsia="cs-CZ"/>
    </w:rPr>
  </w:style>
  <w:style w:type="character" w:customStyle="1" w:styleId="StylChar">
    <w:name w:val="Styl Char"/>
    <w:link w:val="Styl"/>
    <w:locked/>
    <w:rsid w:val="00E44CB8"/>
    <w:rPr>
      <w:rFonts w:ascii="Arial" w:hAnsi="Arial" w:cs="Arial"/>
      <w:b/>
      <w:bCs/>
      <w:color w:val="EE2A24"/>
      <w:sz w:val="24"/>
      <w:szCs w:val="24"/>
      <w:lang w:val="x-none" w:eastAsia="cs-CZ"/>
    </w:rPr>
  </w:style>
  <w:style w:type="table" w:styleId="Mkatabulky">
    <w:name w:val="Table Grid"/>
    <w:basedOn w:val="Normlntabulka"/>
    <w:rsid w:val="008B6998"/>
    <w:rPr>
      <w:rFonts w:eastAsia="Times New Roman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styleId="Hypertextovodkaz">
    <w:name w:val="Hyperlink"/>
    <w:rsid w:val="00B54404"/>
    <w:rPr>
      <w:color w:val="0000FF"/>
      <w:u w:val="single"/>
    </w:rPr>
  </w:style>
  <w:style w:type="paragraph" w:styleId="Normlnweb">
    <w:name w:val="Normal (Web)"/>
    <w:basedOn w:val="Normln"/>
    <w:uiPriority w:val="99"/>
    <w:unhideWhenUsed/>
    <w:rsid w:val="00A24AC8"/>
    <w:pPr>
      <w:spacing w:before="100" w:beforeAutospacing="1" w:after="100" w:afterAutospacing="1"/>
      <w:jc w:val="both"/>
    </w:pPr>
    <w:rPr>
      <w:rFonts w:ascii="Times New Roman" w:eastAsiaTheme="minorEastAsia" w:hAnsi="Times New Roman"/>
      <w:sz w:val="24"/>
      <w:szCs w:val="24"/>
      <w:lang w:eastAsia="cs-CZ"/>
    </w:rPr>
  </w:style>
  <w:style w:type="paragraph" w:styleId="Odstavecseseznamem">
    <w:name w:val="List Paragraph"/>
    <w:basedOn w:val="Normln"/>
    <w:uiPriority w:val="34"/>
    <w:qFormat/>
    <w:rsid w:val="00D57F2E"/>
    <w:pPr>
      <w:ind w:left="720"/>
      <w:contextualSpacing/>
    </w:pPr>
  </w:style>
  <w:style w:type="character" w:customStyle="1" w:styleId="Nadpis1Char">
    <w:name w:val="Nadpis 1 Char"/>
    <w:basedOn w:val="Standardnpsmoodstavce"/>
    <w:link w:val="Nadpis1"/>
    <w:rsid w:val="00454801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en-US"/>
    </w:rPr>
  </w:style>
  <w:style w:type="paragraph" w:styleId="Nzev">
    <w:name w:val="Title"/>
    <w:basedOn w:val="Normln"/>
    <w:next w:val="Normln"/>
    <w:link w:val="NzevChar"/>
    <w:qFormat/>
    <w:locked/>
    <w:rsid w:val="00C54283"/>
    <w:pPr>
      <w:pBdr>
        <w:bottom w:val="single" w:sz="8" w:space="4" w:color="4F81BD" w:themeColor="accent1"/>
      </w:pBdr>
      <w:spacing w:before="0"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NzevChar">
    <w:name w:val="Název Char"/>
    <w:basedOn w:val="Standardnpsmoodstavce"/>
    <w:link w:val="Nzev"/>
    <w:rsid w:val="00C54283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55102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7345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7912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9477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1680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3811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0" Type="http://schemas.openxmlformats.org/officeDocument/2006/relationships/hyperlink" Target="http://www.cck-jablonec.cz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www.mestojablonec.cz" TargetMode="External"/><Relationship Id="rId14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hyperlink" Target="http://www.cck-jablonec.cz" TargetMode="External"/><Relationship Id="rId2" Type="http://schemas.openxmlformats.org/officeDocument/2006/relationships/hyperlink" Target="mailto:reditelka@cck-jablonec.cz" TargetMode="External"/><Relationship Id="rId1" Type="http://schemas.openxmlformats.org/officeDocument/2006/relationships/hyperlink" Target="http://www.cck-jablonec.cz" TargetMode="External"/><Relationship Id="rId4" Type="http://schemas.openxmlformats.org/officeDocument/2006/relationships/hyperlink" Target="mailto:reditelka@cck-jablonec.cz" TargetMode="Externa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3.png"/><Relationship Id="rId1" Type="http://schemas.openxmlformats.org/officeDocument/2006/relationships/image" Target="media/image2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katka\Desktop\2020_CCK_bar.dotx" TargetMode="External"/></Relationships>
</file>

<file path=word/theme/theme1.xml><?xml version="1.0" encoding="utf-8"?>
<a:theme xmlns:a="http://schemas.openxmlformats.org/drawingml/2006/main" name="Motiv systému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4254130-AC21-4740-9E3E-95521369C14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2020_CCK_bar.dotx</Template>
  <TotalTime>1</TotalTime>
  <Pages>1</Pages>
  <Words>116</Words>
  <Characters>691</Characters>
  <Application>Microsoft Office Word</Application>
  <DocSecurity>0</DocSecurity>
  <Lines>5</Lines>
  <Paragraphs>1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>Vážená firma</vt:lpstr>
    </vt:vector>
  </TitlesOfParts>
  <Company>Hewlett-Packard Company</Company>
  <LinksUpToDate>false</LinksUpToDate>
  <CharactersWithSpaces>806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Vážená firma</dc:title>
  <dc:creator>Kateřina Havlová</dc:creator>
  <cp:lastModifiedBy>Jana Fričová</cp:lastModifiedBy>
  <cp:revision>2</cp:revision>
  <cp:lastPrinted>2020-03-16T08:31:00Z</cp:lastPrinted>
  <dcterms:created xsi:type="dcterms:W3CDTF">2020-03-16T12:23:00Z</dcterms:created>
  <dcterms:modified xsi:type="dcterms:W3CDTF">2020-03-16T12:23:00Z</dcterms:modified>
</cp:coreProperties>
</file>